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D14D1" w14:textId="33C47A1B" w:rsidR="0083438E" w:rsidRDefault="0083438E" w:rsidP="00E677FE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0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505"/>
        <w:gridCol w:w="22"/>
      </w:tblGrid>
      <w:tr w:rsidR="00216A7D" w:rsidRPr="00903AC2" w14:paraId="5EB7244C" w14:textId="77777777" w:rsidTr="000C1CFF">
        <w:trPr>
          <w:trHeight w:val="1077"/>
        </w:trPr>
        <w:tc>
          <w:tcPr>
            <w:tcW w:w="10071" w:type="dxa"/>
            <w:gridSpan w:val="3"/>
            <w:tcBorders>
              <w:bottom w:val="single" w:sz="4" w:space="0" w:color="auto"/>
            </w:tcBorders>
            <w:vAlign w:val="center"/>
          </w:tcPr>
          <w:tbl>
            <w:tblPr>
              <w:tblW w:w="9639" w:type="dxa"/>
              <w:shd w:val="clear" w:color="auto" w:fill="7030A0"/>
              <w:tblLook w:val="04A0" w:firstRow="1" w:lastRow="0" w:firstColumn="1" w:lastColumn="0" w:noHBand="0" w:noVBand="1"/>
            </w:tblPr>
            <w:tblGrid>
              <w:gridCol w:w="1350"/>
              <w:gridCol w:w="8289"/>
            </w:tblGrid>
            <w:tr w:rsidR="00EF2CBB" w:rsidRPr="00903AC2" w14:paraId="0616B71B" w14:textId="77777777" w:rsidTr="002434AE">
              <w:trPr>
                <w:trHeight w:val="990"/>
              </w:trPr>
              <w:tc>
                <w:tcPr>
                  <w:tcW w:w="1350" w:type="dxa"/>
                  <w:shd w:val="clear" w:color="auto" w:fill="7030A0"/>
                  <w:vAlign w:val="center"/>
                </w:tcPr>
                <w:p w14:paraId="57BE882F" w14:textId="77777777" w:rsidR="00EF2CBB" w:rsidRPr="00903AC2" w:rsidRDefault="00EF2CBB" w:rsidP="00EF2CBB">
                  <w:pPr>
                    <w:tabs>
                      <w:tab w:val="center" w:pos="4680"/>
                      <w:tab w:val="right" w:pos="9360"/>
                    </w:tabs>
                    <w:spacing w:after="0"/>
                    <w:rPr>
                      <w:rFonts w:ascii="Corbel" w:eastAsia="Calibri" w:hAnsi="Corbel" w:cs="Times New Roman"/>
                      <w:b/>
                      <w:noProof/>
                      <w:color w:val="FFFFFF"/>
                      <w:sz w:val="40"/>
                      <w:szCs w:val="22"/>
                    </w:rPr>
                  </w:pPr>
                  <w:r w:rsidRPr="00903AC2">
                    <w:rPr>
                      <w:rFonts w:ascii="Corbel" w:eastAsia="Calibri" w:hAnsi="Corbel" w:cs="Times New Roman"/>
                      <w:b/>
                      <w:noProof/>
                      <w:color w:val="FFFFFF"/>
                      <w:sz w:val="40"/>
                      <w:szCs w:val="22"/>
                    </w:rPr>
                    <w:drawing>
                      <wp:inline distT="0" distB="0" distL="0" distR="0" wp14:anchorId="307B3783" wp14:editId="020D78FB">
                        <wp:extent cx="463871" cy="800100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544" cy="808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89" w:type="dxa"/>
                  <w:shd w:val="clear" w:color="auto" w:fill="7030A0"/>
                  <w:vAlign w:val="center"/>
                </w:tcPr>
                <w:p w14:paraId="437B4B0A" w14:textId="77777777" w:rsidR="00EF2CBB" w:rsidRPr="00903AC2" w:rsidRDefault="00EF2CBB" w:rsidP="00EF2CBB">
                  <w:pPr>
                    <w:shd w:val="clear" w:color="auto" w:fill="7030A0"/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/>
                      <w:sz w:val="32"/>
                      <w:szCs w:val="32"/>
                    </w:rPr>
                  </w:pP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32"/>
                      <w:szCs w:val="32"/>
                    </w:rPr>
                    <w:t>THE ORDER OF THE SECERET MONITOR</w:t>
                  </w:r>
                </w:p>
                <w:p w14:paraId="6BFAA1E9" w14:textId="2D299C11" w:rsidR="00EF2CBB" w:rsidRPr="00903AC2" w:rsidRDefault="00EF2CBB" w:rsidP="005F7A15">
                  <w:pPr>
                    <w:shd w:val="clear" w:color="auto" w:fill="7030A0"/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FFFFFF"/>
                      <w:sz w:val="32"/>
                      <w:szCs w:val="32"/>
                    </w:rPr>
                  </w:pP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32"/>
                      <w:szCs w:val="32"/>
                    </w:rPr>
                    <w:t>The Illawarra Conclave No. 4</w:t>
                  </w:r>
                </w:p>
                <w:p w14:paraId="3055091A" w14:textId="196EAF6F" w:rsidR="0079321F" w:rsidRPr="00903AC2" w:rsidRDefault="0079321F" w:rsidP="00EF2CBB">
                  <w:pPr>
                    <w:shd w:val="clear" w:color="auto" w:fill="7030A0"/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/>
                      <w:sz w:val="24"/>
                      <w:szCs w:val="24"/>
                    </w:rPr>
                  </w:pP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24"/>
                      <w:szCs w:val="24"/>
                    </w:rPr>
                    <w:t>Consecrated 19</w:t>
                  </w: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24"/>
                      <w:szCs w:val="24"/>
                      <w:vertAlign w:val="superscript"/>
                    </w:rPr>
                    <w:t>th</w:t>
                  </w: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24"/>
                      <w:szCs w:val="24"/>
                    </w:rPr>
                    <w:t xml:space="preserve"> November 1955</w:t>
                  </w:r>
                </w:p>
                <w:p w14:paraId="09225B56" w14:textId="77777777" w:rsidR="00EF2CBB" w:rsidRPr="00903AC2" w:rsidRDefault="00EF2CBB" w:rsidP="00EF2CBB">
                  <w:pPr>
                    <w:spacing w:after="0"/>
                    <w:jc w:val="right"/>
                    <w:rPr>
                      <w:rFonts w:ascii="Corbel" w:eastAsia="Calibri" w:hAnsi="Corbel" w:cs="Times New Roman"/>
                      <w:color w:val="FFFFFF"/>
                      <w:sz w:val="18"/>
                      <w:szCs w:val="18"/>
                    </w:rPr>
                  </w:pPr>
                </w:p>
              </w:tc>
            </w:tr>
          </w:tbl>
          <w:p w14:paraId="1D53AFDA" w14:textId="77777777" w:rsidR="00EF2CBB" w:rsidRPr="00903AC2" w:rsidRDefault="00EF2CBB" w:rsidP="00216A7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8BDE0E" w14:textId="77777777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The Worthy Supreme Ruler </w:t>
            </w:r>
          </w:p>
          <w:p w14:paraId="0ED27D48" w14:textId="6FAB6B63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proofErr w:type="spellStart"/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Wthy</w:t>
            </w:r>
            <w:proofErr w:type="spellEnd"/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 Bro </w:t>
            </w:r>
            <w:r w:rsidR="00D012DB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Jason Cutler</w:t>
            </w:r>
          </w:p>
          <w:p w14:paraId="3C1CDD7E" w14:textId="77777777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Forte" w:hAnsi="Forte" w:cs="Calibri"/>
                <w:b/>
                <w:bCs/>
                <w:i/>
                <w:iCs/>
                <w:color w:val="990099"/>
                <w:sz w:val="32"/>
                <w:szCs w:val="32"/>
              </w:rPr>
            </w:pPr>
            <w:r w:rsidRPr="00903AC2">
              <w:rPr>
                <w:rFonts w:ascii="Forte" w:hAnsi="Forte"/>
                <w:b/>
                <w:bCs/>
                <w:i/>
                <w:iCs/>
                <w:color w:val="990099"/>
                <w:sz w:val="32"/>
                <w:szCs w:val="32"/>
              </w:rPr>
              <w:t>Cordially invites you to the installation of</w:t>
            </w:r>
          </w:p>
          <w:p w14:paraId="3A69F64D" w14:textId="66269F56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Bro </w:t>
            </w:r>
            <w:r w:rsidR="00D012DB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Russell Shore</w:t>
            </w:r>
          </w:p>
          <w:p w14:paraId="0E1AC569" w14:textId="02C092FF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To be held </w:t>
            </w:r>
            <w:r w:rsidR="00794B64"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at Kiama Masonic Centre</w:t>
            </w:r>
          </w:p>
          <w:p w14:paraId="34141407" w14:textId="15D4F2E8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Saturday </w:t>
            </w:r>
            <w:r w:rsidR="00794B64"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1</w:t>
            </w:r>
            <w:r w:rsidR="00D012DB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8</w:t>
            </w: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  <w:vertAlign w:val="superscript"/>
              </w:rPr>
              <w:t>th</w:t>
            </w:r>
            <w:r w:rsidR="00794B64"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 </w:t>
            </w: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November 202</w:t>
            </w:r>
            <w:r w:rsidR="00D012DB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3</w:t>
            </w:r>
          </w:p>
          <w:p w14:paraId="015123F1" w14:textId="2910AB57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proofErr w:type="spellStart"/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Tyling</w:t>
            </w:r>
            <w:proofErr w:type="spellEnd"/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 4:00pm; Grand Council 4:30pm</w:t>
            </w:r>
          </w:p>
          <w:p w14:paraId="7F89E884" w14:textId="29195E72" w:rsidR="002E398C" w:rsidRPr="00903AC2" w:rsidRDefault="002E398C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Dress: Formal</w:t>
            </w:r>
          </w:p>
          <w:p w14:paraId="4D48FB7A" w14:textId="2C1CC659" w:rsidR="00903AC2" w:rsidRPr="00903AC2" w:rsidRDefault="00903AC2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Refectory </w:t>
            </w: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Cost: </w:t>
            </w:r>
            <w:r w:rsidRPr="00903AC2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$4</w:t>
            </w:r>
            <w:r w:rsidR="00D012DB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5</w:t>
            </w:r>
            <w:r w:rsidRPr="00903AC2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.00 pp</w:t>
            </w:r>
          </w:p>
          <w:p w14:paraId="51A738C2" w14:textId="72B14155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RSVP </w:t>
            </w:r>
            <w:r w:rsidR="000C1CFF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to the Secretary </w:t>
            </w:r>
            <w:r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by: </w:t>
            </w:r>
            <w:r w:rsidR="00BB0676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Sunday</w:t>
            </w:r>
            <w:r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 </w:t>
            </w:r>
            <w:r w:rsidR="00794B64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1</w:t>
            </w:r>
            <w:r w:rsidR="00D012D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2</w:t>
            </w:r>
            <w:r w:rsidR="00794B64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  <w:vertAlign w:val="superscript"/>
              </w:rPr>
              <w:t>th</w:t>
            </w:r>
            <w:r w:rsidR="00794B64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 </w:t>
            </w:r>
            <w:r w:rsidR="00BB0676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November 202</w:t>
            </w:r>
            <w:r w:rsidR="00767A56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2</w:t>
            </w:r>
          </w:p>
          <w:p w14:paraId="7DA93084" w14:textId="4149C7B5" w:rsidR="00216A7D" w:rsidRPr="00903AC2" w:rsidRDefault="00216A7D" w:rsidP="00216A7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0676" w:rsidRPr="00903AC2" w14:paraId="5C8BBC9D" w14:textId="77777777" w:rsidTr="000C1CFF">
        <w:trPr>
          <w:trHeight w:val="340"/>
        </w:trPr>
        <w:tc>
          <w:tcPr>
            <w:tcW w:w="10071" w:type="dxa"/>
            <w:gridSpan w:val="3"/>
            <w:tcBorders>
              <w:top w:val="single" w:sz="4" w:space="0" w:color="auto"/>
            </w:tcBorders>
          </w:tcPr>
          <w:p w14:paraId="5217224D" w14:textId="7AA40854" w:rsidR="00903AC2" w:rsidRPr="00903AC2" w:rsidRDefault="00EF2CBB" w:rsidP="00BB0676">
            <w:pPr>
              <w:spacing w:after="120"/>
              <w:rPr>
                <w:rFonts w:ascii="Times New Roman" w:hAnsi="Times New Roman" w:cs="Times New Roman"/>
                <w:b/>
                <w:bCs/>
                <w:color w:val="990099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</w:rPr>
              <w:t>RSVP</w:t>
            </w:r>
            <w:r w:rsidR="00F926E7" w:rsidRPr="00903AC2">
              <w:rPr>
                <w:rFonts w:ascii="Times New Roman" w:hAnsi="Times New Roman" w:cs="Times New Roman"/>
                <w:b/>
                <w:bCs/>
                <w:color w:val="990099"/>
              </w:rPr>
              <w:t>:</w:t>
            </w:r>
          </w:p>
        </w:tc>
      </w:tr>
      <w:tr w:rsidR="00AC0A65" w:rsidRPr="00903AC2" w14:paraId="656489D3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77CFA84D" w14:textId="6992ECE6" w:rsidR="00F926E7" w:rsidRPr="00903AC2" w:rsidRDefault="00F926E7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Name</w:t>
            </w:r>
            <w:r w:rsidR="00BB0676" w:rsidRPr="00903AC2">
              <w:rPr>
                <w:rFonts w:ascii="Times New Roman" w:hAnsi="Times New Roman" w:cs="Times New Roman"/>
                <w:color w:val="990099"/>
              </w:rPr>
              <w:t xml:space="preserve"> in Full</w:t>
            </w:r>
            <w:r w:rsidRPr="00903AC2">
              <w:rPr>
                <w:rFonts w:ascii="Times New Roman" w:hAnsi="Times New Roman" w:cs="Times New Roman"/>
                <w:color w:val="990099"/>
              </w:rPr>
              <w:t>:</w:t>
            </w:r>
          </w:p>
        </w:tc>
        <w:tc>
          <w:tcPr>
            <w:tcW w:w="6505" w:type="dxa"/>
          </w:tcPr>
          <w:p w14:paraId="1FBE5F8E" w14:textId="6C83B354" w:rsidR="00F926E7" w:rsidRPr="00903AC2" w:rsidRDefault="00F926E7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A106E9" wp14:editId="41D9AC95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216534</wp:posOffset>
                      </wp:positionV>
                      <wp:extent cx="4010025" cy="0"/>
                      <wp:effectExtent l="0" t="0" r="0" b="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10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97BC9B" id="Straight Connector 1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7.05pt" to="311.3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B0676" w:rsidRPr="00903AC2" w14:paraId="5728CA1B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7EDE3A71" w14:textId="1917FA5E" w:rsidR="00BB0676" w:rsidRPr="00903AC2" w:rsidRDefault="00BB0676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Monitor Mason Rank:</w:t>
            </w:r>
          </w:p>
        </w:tc>
        <w:tc>
          <w:tcPr>
            <w:tcW w:w="6505" w:type="dxa"/>
          </w:tcPr>
          <w:p w14:paraId="2E74F005" w14:textId="2405EE77" w:rsidR="00BB0676" w:rsidRPr="00903AC2" w:rsidRDefault="00BB0676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DE42ED" wp14:editId="40F2D45F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211454</wp:posOffset>
                      </wp:positionV>
                      <wp:extent cx="3971925" cy="0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D467DE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65pt" to="308.3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AC0A65" w:rsidRPr="00903AC2" w14:paraId="18166E30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4E164EBE" w14:textId="103607C9" w:rsidR="00AC0A65" w:rsidRPr="00903AC2" w:rsidRDefault="00AC0A65" w:rsidP="002434AE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Conclave Name and No.:</w:t>
            </w:r>
          </w:p>
        </w:tc>
        <w:tc>
          <w:tcPr>
            <w:tcW w:w="6505" w:type="dxa"/>
          </w:tcPr>
          <w:p w14:paraId="48D7C110" w14:textId="1D3D6F09" w:rsidR="00AC0A65" w:rsidRPr="00903AC2" w:rsidRDefault="00AC0A65" w:rsidP="002434AE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8DE614" wp14:editId="71C06168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206374</wp:posOffset>
                      </wp:positionV>
                      <wp:extent cx="3971925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F20A97" id="Straight Connector 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25pt" to="308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0C1CFF" w:rsidRPr="00903AC2" w14:paraId="1B1ECE23" w14:textId="77777777" w:rsidTr="002434AE">
        <w:trPr>
          <w:gridAfter w:val="1"/>
          <w:wAfter w:w="22" w:type="dxa"/>
          <w:trHeight w:val="340"/>
        </w:trPr>
        <w:tc>
          <w:tcPr>
            <w:tcW w:w="3544" w:type="dxa"/>
          </w:tcPr>
          <w:p w14:paraId="009F8472" w14:textId="1FF66D71" w:rsidR="000C1CFF" w:rsidRPr="00903AC2" w:rsidRDefault="000C1CFF" w:rsidP="002434AE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Phone:</w:t>
            </w:r>
          </w:p>
        </w:tc>
        <w:tc>
          <w:tcPr>
            <w:tcW w:w="6505" w:type="dxa"/>
          </w:tcPr>
          <w:p w14:paraId="02A8A717" w14:textId="08927544" w:rsidR="000C1CFF" w:rsidRPr="00903AC2" w:rsidRDefault="000C1CFF" w:rsidP="002434AE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7D6DD36" wp14:editId="58F1063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206374</wp:posOffset>
                      </wp:positionV>
                      <wp:extent cx="3971925" cy="0"/>
                      <wp:effectExtent l="0" t="0" r="0" b="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D0DD79" id="Straight Connector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25pt" to="308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AC0A65" w:rsidRPr="00903AC2" w14:paraId="38881E03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658143BD" w14:textId="514B34A4" w:rsidR="00F926E7" w:rsidRPr="00903AC2" w:rsidRDefault="00BB0676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Email Address</w:t>
            </w:r>
            <w:r w:rsidR="00F926E7" w:rsidRPr="00903AC2">
              <w:rPr>
                <w:rFonts w:ascii="Times New Roman" w:hAnsi="Times New Roman" w:cs="Times New Roman"/>
                <w:color w:val="990099"/>
              </w:rPr>
              <w:t>:</w:t>
            </w:r>
          </w:p>
        </w:tc>
        <w:tc>
          <w:tcPr>
            <w:tcW w:w="6505" w:type="dxa"/>
          </w:tcPr>
          <w:p w14:paraId="2B10A49E" w14:textId="1E288EE7" w:rsidR="00F926E7" w:rsidRPr="00903AC2" w:rsidRDefault="00F926E7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F4200C" wp14:editId="2E8093C2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206374</wp:posOffset>
                      </wp:positionV>
                      <wp:extent cx="3971925" cy="0"/>
                      <wp:effectExtent l="0" t="0" r="0" b="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E68EEE" id="Straight Connector 1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25pt" to="308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903AC2" w:rsidRPr="00903AC2" w14:paraId="6C27C907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6CB21989" w14:textId="262006D9" w:rsidR="00903AC2" w:rsidRPr="00903AC2" w:rsidRDefault="00903AC2" w:rsidP="00903AC2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FF0000"/>
              </w:rPr>
              <w:t>Accompanied By:</w:t>
            </w:r>
          </w:p>
        </w:tc>
        <w:tc>
          <w:tcPr>
            <w:tcW w:w="6505" w:type="dxa"/>
          </w:tcPr>
          <w:p w14:paraId="078A9FF9" w14:textId="42CCE637" w:rsidR="00903AC2" w:rsidRPr="00903AC2" w:rsidRDefault="00903AC2" w:rsidP="00903AC2">
            <w:pPr>
              <w:spacing w:after="120"/>
              <w:rPr>
                <w:rFonts w:ascii="Times New Roman" w:hAnsi="Times New Roman" w:cs="Times New Roman"/>
                <w:noProof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063707F" wp14:editId="21DF7F65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206374</wp:posOffset>
                      </wp:positionV>
                      <wp:extent cx="3971925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BB59F9" id="Straight Connector 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25pt" to="308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D012DB" w:rsidRPr="00903AC2" w14:paraId="64B804AD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7EF02A63" w14:textId="51D81574" w:rsidR="00D012DB" w:rsidRPr="00903AC2" w:rsidRDefault="00D012DB" w:rsidP="00903AC2">
            <w:pPr>
              <w:spacing w:after="12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990099"/>
              </w:rPr>
              <w:t>Dietary Requirements</w:t>
            </w:r>
          </w:p>
        </w:tc>
        <w:tc>
          <w:tcPr>
            <w:tcW w:w="6505" w:type="dxa"/>
          </w:tcPr>
          <w:p w14:paraId="5E9712C5" w14:textId="77777777" w:rsidR="00D012DB" w:rsidRPr="00903AC2" w:rsidRDefault="00D012DB" w:rsidP="00903AC2">
            <w:pPr>
              <w:spacing w:after="120"/>
              <w:rPr>
                <w:rFonts w:ascii="Times New Roman" w:hAnsi="Times New Roman" w:cs="Times New Roman"/>
                <w:noProof/>
                <w:color w:val="990099"/>
              </w:rPr>
            </w:pPr>
          </w:p>
        </w:tc>
      </w:tr>
    </w:tbl>
    <w:p w14:paraId="50E9DB35" w14:textId="7FBE221E" w:rsidR="00BB0676" w:rsidRPr="00903AC2" w:rsidRDefault="00BB0676" w:rsidP="00BB0676">
      <w:pPr>
        <w:widowControl w:val="0"/>
        <w:spacing w:after="120"/>
        <w:rPr>
          <w:rFonts w:ascii="Times New Roman" w:hAnsi="Times New Roman" w:cs="Times New Roman"/>
          <w:b/>
          <w:bCs/>
          <w:color w:val="990099"/>
        </w:rPr>
      </w:pPr>
      <w:r w:rsidRPr="00903AC2">
        <w:rPr>
          <w:rFonts w:ascii="Times New Roman" w:hAnsi="Times New Roman" w:cs="Times New Roman"/>
          <w:b/>
          <w:bCs/>
          <w:color w:val="990099"/>
        </w:rPr>
        <w:t>Secretary:</w:t>
      </w:r>
    </w:p>
    <w:p w14:paraId="368B6D33" w14:textId="4C3CC17F" w:rsidR="00BB0676" w:rsidRPr="00903AC2" w:rsidRDefault="00D012DB" w:rsidP="00BB0676">
      <w:pPr>
        <w:widowControl w:val="0"/>
        <w:tabs>
          <w:tab w:val="right" w:pos="10367"/>
        </w:tabs>
        <w:spacing w:after="120"/>
        <w:rPr>
          <w:rFonts w:ascii="Times New Roman" w:hAnsi="Times New Roman" w:cs="Times New Roman"/>
          <w:color w:val="990099"/>
        </w:rPr>
      </w:pPr>
      <w:proofErr w:type="spellStart"/>
      <w:r>
        <w:rPr>
          <w:rFonts w:ascii="Times New Roman" w:hAnsi="Times New Roman" w:cs="Times New Roman"/>
          <w:color w:val="990099"/>
        </w:rPr>
        <w:t>Wthy</w:t>
      </w:r>
      <w:proofErr w:type="spellEnd"/>
      <w:r>
        <w:rPr>
          <w:rFonts w:ascii="Times New Roman" w:hAnsi="Times New Roman" w:cs="Times New Roman"/>
          <w:color w:val="990099"/>
        </w:rPr>
        <w:t xml:space="preserve"> </w:t>
      </w:r>
      <w:r w:rsidR="00BB0676" w:rsidRPr="00903AC2">
        <w:rPr>
          <w:rFonts w:ascii="Times New Roman" w:hAnsi="Times New Roman" w:cs="Times New Roman"/>
          <w:color w:val="990099"/>
        </w:rPr>
        <w:t xml:space="preserve">Bro </w:t>
      </w:r>
      <w:r>
        <w:rPr>
          <w:rFonts w:ascii="Times New Roman" w:hAnsi="Times New Roman" w:cs="Times New Roman"/>
          <w:color w:val="990099"/>
        </w:rPr>
        <w:t>Peter Stemp</w:t>
      </w:r>
    </w:p>
    <w:p w14:paraId="2745ACC5" w14:textId="19A8304F" w:rsidR="00BB0676" w:rsidRPr="00903AC2" w:rsidRDefault="00BB0676" w:rsidP="00BB0676">
      <w:pPr>
        <w:widowControl w:val="0"/>
        <w:tabs>
          <w:tab w:val="right" w:pos="10367"/>
        </w:tabs>
        <w:spacing w:after="120"/>
        <w:rPr>
          <w:rFonts w:ascii="Times New Roman" w:hAnsi="Times New Roman" w:cs="Times New Roman"/>
          <w:color w:val="990099"/>
        </w:rPr>
      </w:pPr>
      <w:r w:rsidRPr="00903AC2">
        <w:rPr>
          <w:rFonts w:ascii="Times New Roman" w:hAnsi="Times New Roman" w:cs="Times New Roman"/>
          <w:color w:val="990099"/>
        </w:rPr>
        <w:t>Phone: 04</w:t>
      </w:r>
      <w:r w:rsidR="00D012DB">
        <w:rPr>
          <w:rFonts w:ascii="Times New Roman" w:hAnsi="Times New Roman" w:cs="Times New Roman"/>
          <w:color w:val="990099"/>
        </w:rPr>
        <w:t>09 668 231</w:t>
      </w:r>
    </w:p>
    <w:p w14:paraId="26E064A2" w14:textId="68B1920E" w:rsidR="00BB0676" w:rsidRDefault="00BB0676" w:rsidP="00BB0676">
      <w:pPr>
        <w:widowControl w:val="0"/>
        <w:tabs>
          <w:tab w:val="right" w:pos="10367"/>
        </w:tabs>
        <w:spacing w:after="120"/>
        <w:rPr>
          <w:rFonts w:ascii="Times New Roman" w:hAnsi="Times New Roman" w:cs="Times New Roman"/>
          <w:color w:val="990099"/>
        </w:rPr>
      </w:pPr>
      <w:r w:rsidRPr="00903AC2">
        <w:rPr>
          <w:rFonts w:ascii="Times New Roman" w:hAnsi="Times New Roman" w:cs="Times New Roman"/>
          <w:color w:val="990099"/>
        </w:rPr>
        <w:t xml:space="preserve">Email: illawarraconclave4@gmail.com </w:t>
      </w:r>
    </w:p>
    <w:p w14:paraId="7145E646" w14:textId="6C5F6812" w:rsidR="00903AC2" w:rsidRPr="00903AC2" w:rsidRDefault="00903AC2" w:rsidP="00D012DB">
      <w:pPr>
        <w:widowControl w:val="0"/>
        <w:tabs>
          <w:tab w:val="right" w:pos="10367"/>
        </w:tabs>
        <w:spacing w:after="120"/>
        <w:rPr>
          <w:rFonts w:ascii="Times New Roman" w:hAnsi="Times New Roman" w:cs="Times New Roman"/>
          <w:color w:val="FF0000"/>
        </w:rPr>
      </w:pPr>
      <w:r w:rsidRPr="00903AC2">
        <w:rPr>
          <w:rFonts w:ascii="Times New Roman" w:hAnsi="Times New Roman" w:cs="Times New Roman"/>
          <w:color w:val="FF0000"/>
        </w:rPr>
        <w:t>Bank Details: Illawarra conclave No. 4</w:t>
      </w:r>
      <w:r w:rsidR="00D012DB">
        <w:rPr>
          <w:rFonts w:ascii="Times New Roman" w:hAnsi="Times New Roman" w:cs="Times New Roman"/>
          <w:color w:val="FF0000"/>
        </w:rPr>
        <w:t xml:space="preserve">             </w:t>
      </w:r>
      <w:r w:rsidRPr="00903AC2">
        <w:rPr>
          <w:rFonts w:ascii="Times New Roman" w:hAnsi="Times New Roman" w:cs="Times New Roman"/>
          <w:color w:val="FF0000"/>
        </w:rPr>
        <w:t>BSB: 062 624</w:t>
      </w:r>
      <w:r w:rsidRPr="00903AC2">
        <w:rPr>
          <w:rFonts w:ascii="Times New Roman" w:hAnsi="Times New Roman" w:cs="Times New Roman"/>
          <w:color w:val="FF0000"/>
        </w:rPr>
        <w:tab/>
        <w:t>A/C No.:  00901842</w:t>
      </w:r>
    </w:p>
    <w:sectPr w:rsidR="00903AC2" w:rsidRPr="00903AC2" w:rsidSect="00DF64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183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1CCA8" w14:textId="77777777" w:rsidR="00343E57" w:rsidRDefault="00343E57" w:rsidP="00650259">
      <w:pPr>
        <w:spacing w:after="0" w:line="240" w:lineRule="auto"/>
      </w:pPr>
      <w:r>
        <w:separator/>
      </w:r>
    </w:p>
  </w:endnote>
  <w:endnote w:type="continuationSeparator" w:id="0">
    <w:p w14:paraId="75642BC7" w14:textId="77777777" w:rsidR="00343E57" w:rsidRDefault="00343E5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B28310-23BA-465A-A02E-B6EBE216425D}"/>
    <w:embedBold r:id="rId2" w:fontKey="{7F1E5B1F-E6E5-4997-9B13-962BEBDD45DE}"/>
    <w:embedBoldItalic r:id="rId3" w:fontKey="{DE5A0F22-FDFC-46F1-AAFD-C485AEF0A2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35C3DBD-F9A7-449F-8D98-3E9A1B2AA2F0}"/>
    <w:embedBold r:id="rId5" w:fontKey="{8EB34E79-EEB2-46B2-B4C3-BCC71B4AA0DB}"/>
    <w:embedItalic r:id="rId6" w:fontKey="{7379199B-997E-4D32-AA64-8163D1209D7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AC1E417-E782-49B1-9EFA-38145DF2F0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  <w:embedBoldItalic r:id="rId8" w:fontKey="{A3E384F7-F7F5-45C3-8EC6-3D6C5B18EB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13012" w14:textId="77777777" w:rsidR="00343E57" w:rsidRDefault="00343E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8A6B" w14:textId="77777777" w:rsidR="00731F26" w:rsidRDefault="00731F26" w:rsidP="00246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1E3ED" w14:textId="77777777" w:rsidR="00343E57" w:rsidRDefault="00343E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F1064" w14:textId="77777777" w:rsidR="00343E57" w:rsidRDefault="00343E57" w:rsidP="00650259">
      <w:pPr>
        <w:spacing w:after="0" w:line="240" w:lineRule="auto"/>
      </w:pPr>
      <w:r>
        <w:separator/>
      </w:r>
    </w:p>
  </w:footnote>
  <w:footnote w:type="continuationSeparator" w:id="0">
    <w:p w14:paraId="2DC49237" w14:textId="77777777" w:rsidR="00343E57" w:rsidRDefault="00343E5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17247" w14:textId="77777777" w:rsidR="00343E57" w:rsidRDefault="00343E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A0AAC" w14:textId="2FF632AD" w:rsidR="00650259" w:rsidRDefault="00650259" w:rsidP="00731F26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0EE1A" w14:textId="77777777" w:rsidR="00343E57" w:rsidRDefault="00343E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60823449">
    <w:abstractNumId w:val="11"/>
  </w:num>
  <w:num w:numId="2" w16cid:durableId="1210531866">
    <w:abstractNumId w:val="7"/>
  </w:num>
  <w:num w:numId="3" w16cid:durableId="457115850">
    <w:abstractNumId w:val="15"/>
  </w:num>
  <w:num w:numId="4" w16cid:durableId="1530146445">
    <w:abstractNumId w:val="12"/>
  </w:num>
  <w:num w:numId="5" w16cid:durableId="2070498689">
    <w:abstractNumId w:val="13"/>
  </w:num>
  <w:num w:numId="6" w16cid:durableId="334192933">
    <w:abstractNumId w:val="19"/>
  </w:num>
  <w:num w:numId="7" w16cid:durableId="1576011679">
    <w:abstractNumId w:val="6"/>
  </w:num>
  <w:num w:numId="8" w16cid:durableId="272521668">
    <w:abstractNumId w:val="10"/>
  </w:num>
  <w:num w:numId="9" w16cid:durableId="770517172">
    <w:abstractNumId w:val="17"/>
  </w:num>
  <w:num w:numId="10" w16cid:durableId="1673920813">
    <w:abstractNumId w:val="1"/>
  </w:num>
  <w:num w:numId="11" w16cid:durableId="906887693">
    <w:abstractNumId w:val="5"/>
  </w:num>
  <w:num w:numId="12" w16cid:durableId="94786005">
    <w:abstractNumId w:val="0"/>
  </w:num>
  <w:num w:numId="13" w16cid:durableId="1596474900">
    <w:abstractNumId w:val="2"/>
  </w:num>
  <w:num w:numId="14" w16cid:durableId="1390375658">
    <w:abstractNumId w:val="9"/>
  </w:num>
  <w:num w:numId="15" w16cid:durableId="938752797">
    <w:abstractNumId w:val="8"/>
  </w:num>
  <w:num w:numId="16" w16cid:durableId="392167479">
    <w:abstractNumId w:val="16"/>
  </w:num>
  <w:num w:numId="17" w16cid:durableId="1626547404">
    <w:abstractNumId w:val="3"/>
  </w:num>
  <w:num w:numId="18" w16cid:durableId="2004044169">
    <w:abstractNumId w:val="21"/>
  </w:num>
  <w:num w:numId="19" w16cid:durableId="458962464">
    <w:abstractNumId w:val="18"/>
  </w:num>
  <w:num w:numId="20" w16cid:durableId="1145046193">
    <w:abstractNumId w:val="14"/>
  </w:num>
  <w:num w:numId="21" w16cid:durableId="1620334856">
    <w:abstractNumId w:val="20"/>
  </w:num>
  <w:num w:numId="22" w16cid:durableId="9357516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E57"/>
    <w:rsid w:val="00023A4A"/>
    <w:rsid w:val="00052382"/>
    <w:rsid w:val="0006568A"/>
    <w:rsid w:val="00076F0F"/>
    <w:rsid w:val="00084253"/>
    <w:rsid w:val="000C1CFF"/>
    <w:rsid w:val="000D1F49"/>
    <w:rsid w:val="001727CA"/>
    <w:rsid w:val="0018104F"/>
    <w:rsid w:val="001A3255"/>
    <w:rsid w:val="001C4A3D"/>
    <w:rsid w:val="00216A7D"/>
    <w:rsid w:val="00244DFC"/>
    <w:rsid w:val="002462F3"/>
    <w:rsid w:val="00262D64"/>
    <w:rsid w:val="002C56E6"/>
    <w:rsid w:val="002E398C"/>
    <w:rsid w:val="0030393F"/>
    <w:rsid w:val="00343E57"/>
    <w:rsid w:val="00346DE2"/>
    <w:rsid w:val="00361E11"/>
    <w:rsid w:val="003B4744"/>
    <w:rsid w:val="003F0847"/>
    <w:rsid w:val="0040090B"/>
    <w:rsid w:val="00402D88"/>
    <w:rsid w:val="00422C25"/>
    <w:rsid w:val="0046302A"/>
    <w:rsid w:val="00487D2D"/>
    <w:rsid w:val="00490F47"/>
    <w:rsid w:val="004B0165"/>
    <w:rsid w:val="004D5D62"/>
    <w:rsid w:val="005112D0"/>
    <w:rsid w:val="00577E06"/>
    <w:rsid w:val="005A3BF7"/>
    <w:rsid w:val="005C568B"/>
    <w:rsid w:val="005F2035"/>
    <w:rsid w:val="005F7990"/>
    <w:rsid w:val="005F7A15"/>
    <w:rsid w:val="00623A78"/>
    <w:rsid w:val="0063739C"/>
    <w:rsid w:val="00650259"/>
    <w:rsid w:val="006E629B"/>
    <w:rsid w:val="00731F26"/>
    <w:rsid w:val="00760D65"/>
    <w:rsid w:val="00767A56"/>
    <w:rsid w:val="00770F25"/>
    <w:rsid w:val="0079321F"/>
    <w:rsid w:val="00794B64"/>
    <w:rsid w:val="007A35A8"/>
    <w:rsid w:val="007B0A85"/>
    <w:rsid w:val="007C6A52"/>
    <w:rsid w:val="0082043E"/>
    <w:rsid w:val="0083438E"/>
    <w:rsid w:val="008A6163"/>
    <w:rsid w:val="008E203A"/>
    <w:rsid w:val="00903AC2"/>
    <w:rsid w:val="0091229C"/>
    <w:rsid w:val="00940E73"/>
    <w:rsid w:val="0098597D"/>
    <w:rsid w:val="009A0A0A"/>
    <w:rsid w:val="009E341B"/>
    <w:rsid w:val="009F1F04"/>
    <w:rsid w:val="009F619A"/>
    <w:rsid w:val="009F6DDE"/>
    <w:rsid w:val="00A07415"/>
    <w:rsid w:val="00A370A8"/>
    <w:rsid w:val="00A65D5E"/>
    <w:rsid w:val="00A96286"/>
    <w:rsid w:val="00AC0A65"/>
    <w:rsid w:val="00B25CE8"/>
    <w:rsid w:val="00BB0676"/>
    <w:rsid w:val="00BB4CF3"/>
    <w:rsid w:val="00BD4753"/>
    <w:rsid w:val="00BD5CB1"/>
    <w:rsid w:val="00BE62EE"/>
    <w:rsid w:val="00C003BA"/>
    <w:rsid w:val="00C46878"/>
    <w:rsid w:val="00CB4A51"/>
    <w:rsid w:val="00CD0D2C"/>
    <w:rsid w:val="00CD4532"/>
    <w:rsid w:val="00CD47B0"/>
    <w:rsid w:val="00CE6104"/>
    <w:rsid w:val="00CE7918"/>
    <w:rsid w:val="00D012DB"/>
    <w:rsid w:val="00D16163"/>
    <w:rsid w:val="00D27C15"/>
    <w:rsid w:val="00D36972"/>
    <w:rsid w:val="00DB3FAD"/>
    <w:rsid w:val="00DF6463"/>
    <w:rsid w:val="00E61C09"/>
    <w:rsid w:val="00E677FE"/>
    <w:rsid w:val="00EB3B58"/>
    <w:rsid w:val="00EB563B"/>
    <w:rsid w:val="00EC7359"/>
    <w:rsid w:val="00EE3054"/>
    <w:rsid w:val="00EF2CBB"/>
    <w:rsid w:val="00F00606"/>
    <w:rsid w:val="00F01256"/>
    <w:rsid w:val="00F62A1B"/>
    <w:rsid w:val="00F90E2E"/>
    <w:rsid w:val="00F926E7"/>
    <w:rsid w:val="00FA1638"/>
    <w:rsid w:val="00FB5A8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55CB85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6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TLERJ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2021-09-19T09:58:00Z</dcterms:created>
  <dcterms:modified xsi:type="dcterms:W3CDTF">2023-09-05T05:52:00Z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